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</w:p>
    <w:tbl>
      <w:tblPr>
        <w:tblStyle w:val="2"/>
        <w:tblW w:w="9781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3352"/>
        <w:gridCol w:w="4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方正小标宋简体" w:eastAsia="方正小标宋简体"/>
                <w:bCs/>
                <w:kern w:val="0"/>
                <w:sz w:val="44"/>
                <w:szCs w:val="44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  <w:lang w:eastAsia="zh-CN"/>
              </w:rPr>
              <w:t>危化品安全自查自纠表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78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color w:val="262626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B3838"/>
                <w:kern w:val="0"/>
                <w:sz w:val="24"/>
                <w:lang w:eastAsia="zh-CN"/>
              </w:rPr>
              <w:t>报送学院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3B3838"/>
                <w:kern w:val="0"/>
                <w:sz w:val="24"/>
              </w:rPr>
              <w:t>：</w:t>
            </w:r>
            <w:r>
              <w:rPr>
                <w:rFonts w:ascii="仿宋_GB2312" w:hAnsi="仿宋_GB2312" w:eastAsia="仿宋_GB2312" w:cs="仿宋_GB2312"/>
                <w:b/>
                <w:bCs/>
                <w:color w:val="3B3838"/>
                <w:kern w:val="0"/>
                <w:sz w:val="24"/>
              </w:rPr>
              <w:t xml:space="preserve">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2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隐患位置</w:t>
            </w: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隐患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描述</w:t>
            </w: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整改情况说明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*园-*号楼-***</w:t>
            </w: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222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3352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  <w:tc>
          <w:tcPr>
            <w:tcW w:w="4207" w:type="dxa"/>
            <w:tcBorders>
              <w:left w:val="nil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</w:trPr>
        <w:tc>
          <w:tcPr>
            <w:tcW w:w="9781" w:type="dxa"/>
            <w:gridSpan w:val="3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kern w:val="0"/>
                <w:sz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lang w:eastAsia="zh-CN"/>
              </w:rPr>
              <w:t>备注：</w:t>
            </w: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  <w:p>
            <w:pPr>
              <w:rPr>
                <w:rFonts w:ascii="仿宋_GB2312" w:hAnsi="仿宋_GB2312" w:eastAsia="仿宋_GB2312" w:cs="仿宋_GB2312"/>
                <w:kern w:val="0"/>
                <w:sz w:val="20"/>
              </w:rPr>
            </w:pPr>
          </w:p>
        </w:tc>
      </w:tr>
    </w:tbl>
    <w:p/>
    <w:sectPr>
      <w:pgSz w:w="11906" w:h="16838"/>
      <w:pgMar w:top="1440" w:right="1797" w:bottom="1440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FiNWE0MGNiOWQ3OGI3ZmY3MGYxOTU3NTE5NTcyN2UifQ=="/>
  </w:docVars>
  <w:rsids>
    <w:rsidRoot w:val="00743776"/>
    <w:rsid w:val="00482A79"/>
    <w:rsid w:val="00696E8A"/>
    <w:rsid w:val="00743776"/>
    <w:rsid w:val="00785488"/>
    <w:rsid w:val="007E0845"/>
    <w:rsid w:val="00F60273"/>
    <w:rsid w:val="0C6375E7"/>
    <w:rsid w:val="11877731"/>
    <w:rsid w:val="11A46535"/>
    <w:rsid w:val="143E367B"/>
    <w:rsid w:val="1D992CC6"/>
    <w:rsid w:val="1DD34EF3"/>
    <w:rsid w:val="226F3529"/>
    <w:rsid w:val="231D7EF5"/>
    <w:rsid w:val="27741363"/>
    <w:rsid w:val="3293645C"/>
    <w:rsid w:val="424E6BB3"/>
    <w:rsid w:val="45627FC1"/>
    <w:rsid w:val="52A604AF"/>
    <w:rsid w:val="542F7836"/>
    <w:rsid w:val="544669FD"/>
    <w:rsid w:val="55F81F79"/>
    <w:rsid w:val="5714693E"/>
    <w:rsid w:val="57DB36DE"/>
    <w:rsid w:val="6A4325A1"/>
    <w:rsid w:val="6EA86553"/>
    <w:rsid w:val="72601167"/>
    <w:rsid w:val="744A1799"/>
    <w:rsid w:val="7F74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99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69</Words>
  <Characters>69</Characters>
  <Lines>0</Lines>
  <Paragraphs>0</Paragraphs>
  <TotalTime>2</TotalTime>
  <ScaleCrop>false</ScaleCrop>
  <LinksUpToDate>false</LinksUpToDate>
  <CharactersWithSpaces>134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2023-02-17T07:04:00Z</dcterms:created>
  <dc:creator>Administrator</dc:creator>
  <cp:lastModifiedBy>Administrator</cp:lastModifiedBy>
  <dcterms:modified xsi:type="dcterms:W3CDTF">2024-04-22T00:21:50Z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1A74C7A4933E4CD08BA769E15902A33F</vt:lpwstr>
  </property>
</Properties>
</file>